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BC7B9" w14:textId="626AB0FA" w:rsidR="00920E2A" w:rsidRPr="008B099F" w:rsidRDefault="00920E2A" w:rsidP="008B099F">
      <w:pPr>
        <w:rPr>
          <w:rStyle w:val="BookTitle"/>
        </w:rPr>
      </w:pPr>
    </w:p>
    <w:p w14:paraId="1E79EEAF" w14:textId="36F0B3F2" w:rsidR="00920E2A" w:rsidRPr="008B099F" w:rsidRDefault="00634C33" w:rsidP="00637BCA">
      <w:pPr>
        <w:ind w:left="0"/>
        <w:rPr>
          <w:rStyle w:val="BookTitle"/>
        </w:rPr>
      </w:pPr>
      <w:r w:rsidRPr="008B099F">
        <w:rPr>
          <w:rStyle w:val="BookTitle"/>
          <w:noProof/>
        </w:rPr>
        <mc:AlternateContent>
          <mc:Choice Requires="wps">
            <w:drawing>
              <wp:anchor distT="0" distB="0" distL="114300" distR="114300" simplePos="0" relativeHeight="251662348" behindDoc="0" locked="0" layoutInCell="1" allowOverlap="1" wp14:anchorId="7965F6A7" wp14:editId="46AB9C34">
                <wp:simplePos x="0" y="0"/>
                <wp:positionH relativeFrom="column">
                  <wp:posOffset>628153</wp:posOffset>
                </wp:positionH>
                <wp:positionV relativeFrom="paragraph">
                  <wp:posOffset>9189941</wp:posOffset>
                </wp:positionV>
                <wp:extent cx="2655736" cy="370115"/>
                <wp:effectExtent l="0" t="0" r="0" b="0"/>
                <wp:wrapNone/>
                <wp:docPr id="212652799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5736" cy="370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0CC075" w14:textId="11C3A00F" w:rsidR="00E3360B" w:rsidRPr="007E2005" w:rsidRDefault="007E2005" w:rsidP="008B099F">
                            <w:pPr>
                              <w:ind w:left="0"/>
                              <w:rPr>
                                <w:rFonts w:ascii="Barlow Semi Condensed Medium" w:hAnsi="Barlow Semi Condensed Medium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Barlow Semi Condensed Medium" w:hAnsi="Barlow Semi Condensed Medium"/>
                                <w:color w:val="FFFFFF" w:themeColor="background1"/>
                              </w:rPr>
                              <w:fldChar w:fldCharType="begin"/>
                            </w:r>
                            <w:r>
                              <w:rPr>
                                <w:rFonts w:ascii="Barlow Semi Condensed Medium" w:hAnsi="Barlow Semi Condensed Medium"/>
                                <w:color w:val="FFFFFF" w:themeColor="background1"/>
                              </w:rPr>
                              <w:instrText xml:space="preserve"> DATE \@ "MMMM yy" </w:instrText>
                            </w:r>
                            <w:r>
                              <w:rPr>
                                <w:rFonts w:ascii="Barlow Semi Condensed Medium" w:hAnsi="Barlow Semi Condensed Medium"/>
                                <w:color w:val="FFFFFF" w:themeColor="background1"/>
                              </w:rPr>
                              <w:fldChar w:fldCharType="separate"/>
                            </w:r>
                            <w:r w:rsidR="00E66448">
                              <w:rPr>
                                <w:rFonts w:ascii="Barlow Semi Condensed Medium" w:hAnsi="Barlow Semi Condensed Medium"/>
                                <w:noProof/>
                                <w:color w:val="FFFFFF" w:themeColor="background1"/>
                              </w:rPr>
                              <w:t>June 26</w:t>
                            </w:r>
                            <w:r>
                              <w:rPr>
                                <w:rFonts w:ascii="Barlow Semi Condensed Medium" w:hAnsi="Barlow Semi Condensed Medium"/>
                                <w:color w:val="FFFFFF" w:themeColor="background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65F6A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9.45pt;margin-top:723.6pt;width:209.1pt;height:29.15pt;z-index:2516623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" filled="f" stroked="f" strokeweight=".5pt">
                <v:textbox>
                  <w:txbxContent>
                    <w:p w14:paraId="0E0CC075" w14:textId="11C3A00F" w:rsidR="00E3360B" w:rsidRPr="007E2005" w:rsidRDefault="007E2005" w:rsidP="008B099F">
                      <w:pPr>
                        <w:ind w:left="0"/>
                        <w:rPr>
                          <w:rFonts w:ascii="Barlow Semi Condensed Medium" w:hAnsi="Barlow Semi Condensed Medium"/>
                          <w:color w:val="FFFFFF" w:themeColor="background1"/>
                        </w:rPr>
                      </w:pPr>
                      <w:r>
                        <w:rPr>
                          <w:rFonts w:ascii="Barlow Semi Condensed Medium" w:hAnsi="Barlow Semi Condensed Medium"/>
                          <w:color w:val="FFFFFF" w:themeColor="background1"/>
                        </w:rPr>
                        <w:fldChar w:fldCharType="begin"/>
                      </w:r>
                      <w:r>
                        <w:rPr>
                          <w:rFonts w:ascii="Barlow Semi Condensed Medium" w:hAnsi="Barlow Semi Condensed Medium"/>
                          <w:color w:val="FFFFFF" w:themeColor="background1"/>
                        </w:rPr>
                        <w:instrText xml:space="preserve"> DATE \@ "MMMM yy" </w:instrText>
                      </w:r>
                      <w:r>
                        <w:rPr>
                          <w:rFonts w:ascii="Barlow Semi Condensed Medium" w:hAnsi="Barlow Semi Condensed Medium"/>
                          <w:color w:val="FFFFFF" w:themeColor="background1"/>
                        </w:rPr>
                        <w:fldChar w:fldCharType="separate"/>
                      </w:r>
                      <w:r w:rsidR="00E66448">
                        <w:rPr>
                          <w:rFonts w:ascii="Barlow Semi Condensed Medium" w:hAnsi="Barlow Semi Condensed Medium"/>
                          <w:noProof/>
                          <w:color w:val="FFFFFF" w:themeColor="background1"/>
                        </w:rPr>
                        <w:t>June 26</w:t>
                      </w:r>
                      <w:r>
                        <w:rPr>
                          <w:rFonts w:ascii="Barlow Semi Condensed Medium" w:hAnsi="Barlow Semi Condensed Medium"/>
                          <w:color w:val="FFFFFF" w:themeColor="background1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46C66752" w14:textId="77777777" w:rsidR="00D90842" w:rsidRPr="008B099F" w:rsidRDefault="00D90842" w:rsidP="008B099F">
      <w:pPr>
        <w:rPr>
          <w:rStyle w:val="BookTitle"/>
        </w:rPr>
      </w:pPr>
    </w:p>
    <w:p w14:paraId="74D44844" w14:textId="77777777" w:rsidR="00E16F02" w:rsidRDefault="00DA61BB" w:rsidP="00DD0C89">
      <w:pPr>
        <w:pStyle w:val="Heading2"/>
        <w:spacing w:before="960"/>
      </w:pPr>
      <w:r>
        <w:t>M</w:t>
      </w:r>
      <w:r w:rsidR="00E16F02">
        <w:t>id &amp; South Essex</w:t>
      </w:r>
      <w:r>
        <w:t xml:space="preserve"> </w:t>
      </w:r>
    </w:p>
    <w:p w14:paraId="4AC82BD5" w14:textId="08177B4D" w:rsidR="00DA61BB" w:rsidRDefault="00637BCA" w:rsidP="00DD0C89">
      <w:pPr>
        <w:pStyle w:val="Heading2"/>
        <w:spacing w:before="100" w:beforeAutospacing="1"/>
      </w:pPr>
      <w:r>
        <w:t xml:space="preserve">Post </w:t>
      </w:r>
      <w:r w:rsidR="00E16F02">
        <w:t xml:space="preserve">Operative </w:t>
      </w:r>
      <w:r>
        <w:t>Cataract Service</w:t>
      </w:r>
    </w:p>
    <w:p w14:paraId="44769406" w14:textId="6127B179" w:rsidR="008B099F" w:rsidRPr="008B099F" w:rsidRDefault="006C25F6" w:rsidP="00DD0C89">
      <w:pPr>
        <w:pStyle w:val="Heading2"/>
        <w:spacing w:before="100" w:beforeAutospacing="1"/>
      </w:pPr>
      <w:r>
        <w:t>June</w:t>
      </w:r>
      <w:r w:rsidR="00DA61BB">
        <w:t xml:space="preserve"> </w:t>
      </w:r>
      <w:r w:rsidR="00360D4D">
        <w:t>2026</w:t>
      </w:r>
      <w:r w:rsidR="00EC4FB9">
        <w:t xml:space="preserve"> - Update </w:t>
      </w:r>
      <w:r>
        <w:t>3</w:t>
      </w:r>
      <w:r w:rsidR="002A4E41">
        <w:t xml:space="preserve"> (re Circle Health)</w:t>
      </w:r>
    </w:p>
    <w:p w14:paraId="49002981" w14:textId="77777777" w:rsidR="00DA61BB" w:rsidRPr="00341D73" w:rsidRDefault="00DA61BB" w:rsidP="0068578E">
      <w:pPr>
        <w:pStyle w:val="Subtitle"/>
        <w:rPr>
          <w:sz w:val="24"/>
          <w:szCs w:val="22"/>
        </w:rPr>
      </w:pPr>
    </w:p>
    <w:p w14:paraId="14197EDA" w14:textId="11901760" w:rsidR="0068578E" w:rsidRPr="00341D73" w:rsidRDefault="00637BCA" w:rsidP="0068578E">
      <w:pPr>
        <w:pStyle w:val="Subtitle"/>
        <w:rPr>
          <w:sz w:val="30"/>
          <w:szCs w:val="32"/>
        </w:rPr>
      </w:pPr>
      <w:r w:rsidRPr="00341D73">
        <w:rPr>
          <w:sz w:val="30"/>
          <w:szCs w:val="32"/>
        </w:rPr>
        <w:t>Clarification of procedures</w:t>
      </w:r>
      <w:r w:rsidR="00CF5279" w:rsidRPr="00341D73">
        <w:rPr>
          <w:sz w:val="30"/>
          <w:szCs w:val="32"/>
        </w:rPr>
        <w:t xml:space="preserve"> - </w:t>
      </w:r>
      <w:r w:rsidR="000674CD" w:rsidRPr="00341D73">
        <w:rPr>
          <w:sz w:val="30"/>
          <w:szCs w:val="32"/>
        </w:rPr>
        <w:t>2nd eye Referral procedures</w:t>
      </w:r>
    </w:p>
    <w:p w14:paraId="535CE53F" w14:textId="491C376C" w:rsidR="00123054" w:rsidRDefault="000674CD" w:rsidP="0068578E">
      <w:r>
        <w:t>Bilateral ca</w:t>
      </w:r>
      <w:r w:rsidR="00C52369">
        <w:t>t</w:t>
      </w:r>
      <w:r>
        <w:t xml:space="preserve">aract surgery is </w:t>
      </w:r>
      <w:r w:rsidR="00F95C1C">
        <w:t>usually</w:t>
      </w:r>
      <w:r w:rsidR="00C52369">
        <w:t xml:space="preserve"> conducted following a </w:t>
      </w:r>
      <w:r w:rsidR="00C52369" w:rsidRPr="00F95C1C">
        <w:t>single</w:t>
      </w:r>
      <w:r w:rsidR="00C52369">
        <w:t xml:space="preserve"> </w:t>
      </w:r>
      <w:r w:rsidR="008E5B91">
        <w:t xml:space="preserve">initial </w:t>
      </w:r>
      <w:r w:rsidR="00C52369">
        <w:t>referral from primary care</w:t>
      </w:r>
      <w:r w:rsidR="00AA16A1">
        <w:t>.</w:t>
      </w:r>
      <w:r w:rsidR="00C52369">
        <w:t xml:space="preserve"> Whe</w:t>
      </w:r>
      <w:r w:rsidR="004016D6">
        <w:t>n</w:t>
      </w:r>
      <w:r w:rsidR="00C52369">
        <w:t xml:space="preserve"> referrals </w:t>
      </w:r>
      <w:r w:rsidR="00E23C26">
        <w:t xml:space="preserve">are sent </w:t>
      </w:r>
      <w:r w:rsidR="00C52369">
        <w:t>for 2</w:t>
      </w:r>
      <w:r w:rsidR="00C52369" w:rsidRPr="00C52369">
        <w:rPr>
          <w:vertAlign w:val="superscript"/>
        </w:rPr>
        <w:t>nd</w:t>
      </w:r>
      <w:r w:rsidR="00C52369">
        <w:t xml:space="preserve"> eye surgery </w:t>
      </w:r>
      <w:r w:rsidR="00123054">
        <w:t>via the same route as new cases</w:t>
      </w:r>
      <w:r w:rsidR="004016D6">
        <w:t xml:space="preserve"> it can cause disruption </w:t>
      </w:r>
      <w:r w:rsidR="00123054">
        <w:t>at</w:t>
      </w:r>
      <w:r w:rsidR="004016D6">
        <w:t xml:space="preserve"> hospitals.</w:t>
      </w:r>
    </w:p>
    <w:p w14:paraId="740ED0FD" w14:textId="519DC712" w:rsidR="0068578E" w:rsidRDefault="003A7CC8" w:rsidP="0068578E">
      <w:r>
        <w:t>For most surgical providers, p</w:t>
      </w:r>
      <w:r w:rsidR="00F95C1C">
        <w:t>lease do not send 2</w:t>
      </w:r>
      <w:r w:rsidR="00F95C1C" w:rsidRPr="00F95C1C">
        <w:rPr>
          <w:vertAlign w:val="superscript"/>
        </w:rPr>
        <w:t>nd</w:t>
      </w:r>
      <w:r w:rsidR="00F95C1C">
        <w:t xml:space="preserve"> eye referrals </w:t>
      </w:r>
      <w:r w:rsidR="00497678">
        <w:t>as if they are</w:t>
      </w:r>
      <w:r w:rsidR="00B43DBF">
        <w:t xml:space="preserve"> new referrals</w:t>
      </w:r>
      <w:r w:rsidR="00487E21">
        <w:t>,</w:t>
      </w:r>
      <w:r w:rsidR="00D56BA1">
        <w:t xml:space="preserve"> unless</w:t>
      </w:r>
      <w:r w:rsidR="00262875">
        <w:t xml:space="preserve"> </w:t>
      </w:r>
      <w:r w:rsidR="00746C5B">
        <w:t xml:space="preserve">a significant </w:t>
      </w:r>
      <w:r w:rsidR="008E5B91">
        <w:t>period</w:t>
      </w:r>
      <w:r w:rsidR="00746C5B">
        <w:t xml:space="preserve"> has elapsed </w:t>
      </w:r>
      <w:r w:rsidR="00262875">
        <w:t>since 1</w:t>
      </w:r>
      <w:r w:rsidR="00262875" w:rsidRPr="00262875">
        <w:rPr>
          <w:vertAlign w:val="superscript"/>
        </w:rPr>
        <w:t>st</w:t>
      </w:r>
      <w:r w:rsidR="00262875">
        <w:t xml:space="preserve"> eye surgery and </w:t>
      </w:r>
      <w:r w:rsidR="005E0CEB">
        <w:t>it</w:t>
      </w:r>
      <w:r w:rsidR="00262875">
        <w:t xml:space="preserve"> </w:t>
      </w:r>
      <w:r w:rsidR="008E5B91">
        <w:t>may be considered</w:t>
      </w:r>
      <w:r w:rsidR="00ED2B1C">
        <w:t xml:space="preserve"> a</w:t>
      </w:r>
      <w:r w:rsidR="00EF7F3D">
        <w:t>n entirely</w:t>
      </w:r>
      <w:r w:rsidR="00ED2B1C">
        <w:t xml:space="preserve"> new episode of care.</w:t>
      </w:r>
    </w:p>
    <w:p w14:paraId="2737F3BB" w14:textId="652D9D5D" w:rsidR="0030797E" w:rsidRDefault="00C52369" w:rsidP="0068578E">
      <w:r>
        <w:t xml:space="preserve">Hospitals can view the outcome of post-operative cataract assessments in </w:t>
      </w:r>
      <w:r w:rsidR="0078681B">
        <w:t>various</w:t>
      </w:r>
      <w:r>
        <w:t xml:space="preserve"> ways; through </w:t>
      </w:r>
      <w:r w:rsidR="00487E21">
        <w:t>their</w:t>
      </w:r>
      <w:r>
        <w:t xml:space="preserve"> access to the PES IT platform, </w:t>
      </w:r>
      <w:r w:rsidR="006D098B">
        <w:t xml:space="preserve">via integration with </w:t>
      </w:r>
      <w:proofErr w:type="spellStart"/>
      <w:r w:rsidR="006D098B">
        <w:t>MediSight</w:t>
      </w:r>
      <w:proofErr w:type="spellEnd"/>
      <w:r w:rsidR="006D098B">
        <w:t>, or by having the report delivered to a 2nd eye referral endpoint</w:t>
      </w:r>
      <w:r w:rsidR="00E407F4">
        <w:t xml:space="preserve">:  </w:t>
      </w:r>
      <w:r w:rsidR="003E7802">
        <w:t>d</w:t>
      </w:r>
      <w:r w:rsidR="00E407F4">
        <w:t>ifferent hospital</w:t>
      </w:r>
      <w:r w:rsidR="00C15643">
        <w:t>s</w:t>
      </w:r>
      <w:r w:rsidR="00E407F4">
        <w:t xml:space="preserve"> have different </w:t>
      </w:r>
      <w:r w:rsidR="00547879">
        <w:t>requirements</w:t>
      </w:r>
      <w:r w:rsidR="00E407F4">
        <w:t>.</w:t>
      </w:r>
    </w:p>
    <w:p w14:paraId="2A9BF510" w14:textId="1A7627C1" w:rsidR="00265358" w:rsidRPr="00575E0D" w:rsidRDefault="00A756AF" w:rsidP="00575E0D">
      <w:pPr>
        <w:ind w:right="1701"/>
      </w:pPr>
      <w:r w:rsidRPr="00547879">
        <w:t>For patients who</w:t>
      </w:r>
      <w:r w:rsidR="00E621AB">
        <w:t xml:space="preserve"> </w:t>
      </w:r>
      <w:r w:rsidR="00311352" w:rsidRPr="00547879">
        <w:t>require</w:t>
      </w:r>
      <w:r w:rsidRPr="00547879">
        <w:t xml:space="preserve"> 2nd eye cataract surgery</w:t>
      </w:r>
      <w:r w:rsidR="00311352" w:rsidRPr="00547879">
        <w:t xml:space="preserve"> and are willing to proceed with treatment, </w:t>
      </w:r>
      <w:r w:rsidR="00547879" w:rsidRPr="00547879">
        <w:t xml:space="preserve">please note this in your comments during the post-cataract </w:t>
      </w:r>
      <w:r w:rsidR="00E621AB">
        <w:t xml:space="preserve">assessment and </w:t>
      </w:r>
      <w:r w:rsidR="0017236F">
        <w:t>process as follows</w:t>
      </w:r>
      <w:r w:rsidR="00547879" w:rsidRPr="00547879">
        <w:t>:</w:t>
      </w:r>
    </w:p>
    <w:p w14:paraId="18AC72EA" w14:textId="65107420" w:rsidR="0078681B" w:rsidRDefault="00772735" w:rsidP="00E621AB">
      <w:pPr>
        <w:spacing w:before="0" w:after="120"/>
        <w:ind w:right="1701"/>
        <w:rPr>
          <w:b/>
          <w:bCs/>
        </w:rPr>
      </w:pPr>
      <w:r w:rsidRPr="00B04E6C">
        <w:rPr>
          <w:b/>
          <w:bCs/>
        </w:rPr>
        <w:t>Southend</w:t>
      </w:r>
      <w:r w:rsidR="00826A31">
        <w:rPr>
          <w:b/>
          <w:bCs/>
        </w:rPr>
        <w:t xml:space="preserve"> &amp; Orsett</w:t>
      </w:r>
      <w:r w:rsidRPr="00B04E6C">
        <w:rPr>
          <w:b/>
          <w:bCs/>
        </w:rPr>
        <w:t xml:space="preserve"> Hospital</w:t>
      </w:r>
      <w:r w:rsidR="00826A31">
        <w:rPr>
          <w:b/>
          <w:bCs/>
        </w:rPr>
        <w:t>s</w:t>
      </w:r>
    </w:p>
    <w:p w14:paraId="0BFE8BD4" w14:textId="4A09830A" w:rsidR="0078681B" w:rsidRDefault="0078681B" w:rsidP="00CB3ED0">
      <w:pPr>
        <w:pStyle w:val="ListParagraph"/>
        <w:numPr>
          <w:ilvl w:val="0"/>
          <w:numId w:val="7"/>
        </w:numPr>
        <w:spacing w:after="120"/>
        <w:ind w:right="1701"/>
      </w:pPr>
      <w:r w:rsidRPr="0078681B">
        <w:t>Select the outcome</w:t>
      </w:r>
      <w:r w:rsidR="00AD49EC">
        <w:t xml:space="preserve"> “Patient Already booked for 2</w:t>
      </w:r>
      <w:r w:rsidR="00AD49EC" w:rsidRPr="00160199">
        <w:t>nd</w:t>
      </w:r>
      <w:r w:rsidR="00AD49EC">
        <w:t xml:space="preserve"> Eye Surgery”</w:t>
      </w:r>
    </w:p>
    <w:p w14:paraId="74278A39" w14:textId="47391E7D" w:rsidR="00AD49EC" w:rsidRDefault="00452379" w:rsidP="00CB3ED0">
      <w:pPr>
        <w:pStyle w:val="ListParagraph"/>
        <w:numPr>
          <w:ilvl w:val="0"/>
          <w:numId w:val="7"/>
        </w:numPr>
        <w:spacing w:after="120"/>
        <w:ind w:right="1701"/>
      </w:pPr>
      <w:r>
        <w:t>The episode will be closed with a green tab labelled ‘Completed’</w:t>
      </w:r>
    </w:p>
    <w:p w14:paraId="1C956FFB" w14:textId="7DC491F1" w:rsidR="00452379" w:rsidRDefault="00452379" w:rsidP="00CB3ED0">
      <w:pPr>
        <w:pStyle w:val="ListParagraph"/>
        <w:numPr>
          <w:ilvl w:val="0"/>
          <w:numId w:val="7"/>
        </w:numPr>
        <w:spacing w:after="120"/>
        <w:ind w:right="1701"/>
      </w:pPr>
      <w:r>
        <w:t>No further action is required</w:t>
      </w:r>
    </w:p>
    <w:p w14:paraId="25644225" w14:textId="29EDE3D6" w:rsidR="00CB3ED0" w:rsidRPr="00CB3ED0" w:rsidRDefault="00452379" w:rsidP="00575E0D">
      <w:pPr>
        <w:pStyle w:val="ListParagraph"/>
        <w:numPr>
          <w:ilvl w:val="0"/>
          <w:numId w:val="7"/>
        </w:numPr>
        <w:ind w:left="2154" w:right="1701" w:hanging="357"/>
      </w:pPr>
      <w:r>
        <w:t>Do not send 2</w:t>
      </w:r>
      <w:r w:rsidRPr="00160199">
        <w:t>nd</w:t>
      </w:r>
      <w:r>
        <w:t xml:space="preserve"> eye referrals to </w:t>
      </w:r>
      <w:r w:rsidR="00265358" w:rsidRPr="00265358">
        <w:t xml:space="preserve">MSE NHS FT - SOUTHEND HOSPITAL </w:t>
      </w:r>
      <w:r w:rsidR="00CB3ED0">
        <w:t>–</w:t>
      </w:r>
      <w:r w:rsidR="00265358" w:rsidRPr="00265358">
        <w:t xml:space="preserve"> CATARACT</w:t>
      </w:r>
    </w:p>
    <w:p w14:paraId="624A31C7" w14:textId="53852429" w:rsidR="008B3F02" w:rsidRPr="0095442E" w:rsidRDefault="00AE1036" w:rsidP="00E621AB">
      <w:pPr>
        <w:spacing w:before="100" w:beforeAutospacing="1" w:after="120"/>
        <w:ind w:right="1701"/>
        <w:contextualSpacing/>
      </w:pPr>
      <w:r w:rsidRPr="00B04E6C">
        <w:rPr>
          <w:b/>
          <w:bCs/>
        </w:rPr>
        <w:t>Broomfield Hospital</w:t>
      </w:r>
      <w:r w:rsidR="0078681B">
        <w:rPr>
          <w:b/>
          <w:bCs/>
        </w:rPr>
        <w:t>,</w:t>
      </w:r>
      <w:r w:rsidR="00EE54A0">
        <w:rPr>
          <w:b/>
          <w:bCs/>
        </w:rPr>
        <w:t xml:space="preserve"> </w:t>
      </w:r>
      <w:r w:rsidR="008B3F02" w:rsidRPr="0095442E">
        <w:rPr>
          <w:b/>
          <w:bCs/>
        </w:rPr>
        <w:t>ACES</w:t>
      </w:r>
      <w:r w:rsidR="0078681B" w:rsidRPr="0078681B">
        <w:rPr>
          <w:b/>
          <w:bCs/>
        </w:rPr>
        <w:t xml:space="preserve"> Chelmsford,</w:t>
      </w:r>
      <w:r w:rsidR="0078681B">
        <w:t xml:space="preserve"> </w:t>
      </w:r>
      <w:r w:rsidR="008B3F02" w:rsidRPr="0095442E">
        <w:rPr>
          <w:b/>
          <w:bCs/>
        </w:rPr>
        <w:t>Spa Medica</w:t>
      </w:r>
      <w:r w:rsidR="0078681B">
        <w:rPr>
          <w:b/>
          <w:bCs/>
        </w:rPr>
        <w:t xml:space="preserve"> Chelm</w:t>
      </w:r>
      <w:r w:rsidR="00EE54A0">
        <w:rPr>
          <w:b/>
          <w:bCs/>
        </w:rPr>
        <w:t>s</w:t>
      </w:r>
      <w:r w:rsidR="0078681B">
        <w:rPr>
          <w:b/>
          <w:bCs/>
        </w:rPr>
        <w:t>ford</w:t>
      </w:r>
      <w:r w:rsidR="00D013AD">
        <w:rPr>
          <w:b/>
          <w:bCs/>
        </w:rPr>
        <w:t xml:space="preserve">, </w:t>
      </w:r>
      <w:r w:rsidR="00F845BA">
        <w:rPr>
          <w:b/>
          <w:bCs/>
        </w:rPr>
        <w:t>BMI/</w:t>
      </w:r>
      <w:r w:rsidR="00D013AD">
        <w:rPr>
          <w:b/>
          <w:bCs/>
        </w:rPr>
        <w:t>Circle (Southend Private)</w:t>
      </w:r>
    </w:p>
    <w:p w14:paraId="4FDC9149" w14:textId="5BE20F11" w:rsidR="00CB3ED0" w:rsidRDefault="00CB3ED0" w:rsidP="00CB3ED0">
      <w:pPr>
        <w:pStyle w:val="ListParagraph"/>
        <w:numPr>
          <w:ilvl w:val="0"/>
          <w:numId w:val="7"/>
        </w:numPr>
        <w:spacing w:after="120"/>
        <w:ind w:right="1701"/>
      </w:pPr>
      <w:r w:rsidRPr="0078681B">
        <w:t>Select the outcome</w:t>
      </w:r>
      <w:r>
        <w:t xml:space="preserve"> “</w:t>
      </w:r>
      <w:r w:rsidR="00EE54A0">
        <w:t xml:space="preserve">List for </w:t>
      </w:r>
      <w:r w:rsidR="000E1CAC">
        <w:t>Second</w:t>
      </w:r>
      <w:r w:rsidR="00EE54A0">
        <w:t xml:space="preserve"> Eye</w:t>
      </w:r>
      <w:r>
        <w:t>”</w:t>
      </w:r>
    </w:p>
    <w:p w14:paraId="5BBE7350" w14:textId="61982BFE" w:rsidR="00CB3ED0" w:rsidRDefault="00CB3ED0" w:rsidP="00CB3ED0">
      <w:pPr>
        <w:pStyle w:val="ListParagraph"/>
        <w:numPr>
          <w:ilvl w:val="0"/>
          <w:numId w:val="7"/>
        </w:numPr>
        <w:spacing w:after="120"/>
        <w:ind w:right="1701"/>
      </w:pPr>
      <w:r>
        <w:t xml:space="preserve">The episode will </w:t>
      </w:r>
      <w:r w:rsidR="00567210">
        <w:t>show</w:t>
      </w:r>
      <w:r w:rsidR="00EE54A0">
        <w:t xml:space="preserve"> a red</w:t>
      </w:r>
      <w:r>
        <w:t xml:space="preserve"> tab labelled ‘</w:t>
      </w:r>
      <w:r w:rsidR="00EE54A0">
        <w:t>Refer to HES</w:t>
      </w:r>
      <w:r>
        <w:t>’</w:t>
      </w:r>
    </w:p>
    <w:p w14:paraId="75563148" w14:textId="7D7C7659" w:rsidR="00EE54A0" w:rsidRDefault="00EE54A0" w:rsidP="00CB3ED0">
      <w:pPr>
        <w:pStyle w:val="ListParagraph"/>
        <w:numPr>
          <w:ilvl w:val="0"/>
          <w:numId w:val="7"/>
        </w:numPr>
        <w:spacing w:after="120"/>
        <w:ind w:right="1701"/>
      </w:pPr>
      <w:r>
        <w:t>Click the red tab to enter the referral process and select the appropriate endpoint:</w:t>
      </w:r>
    </w:p>
    <w:p w14:paraId="4CEA9478" w14:textId="77777777" w:rsidR="00EE54A0" w:rsidRDefault="00EE54A0" w:rsidP="00EE54A0">
      <w:pPr>
        <w:pStyle w:val="ListParagraph"/>
        <w:spacing w:after="120"/>
        <w:ind w:left="2160" w:right="1701"/>
      </w:pPr>
    </w:p>
    <w:p w14:paraId="345A9D14" w14:textId="0FB9445D" w:rsidR="00CB3ED0" w:rsidRDefault="00567210" w:rsidP="00567210">
      <w:pPr>
        <w:pStyle w:val="ListParagraph"/>
        <w:spacing w:after="120"/>
        <w:ind w:left="2160" w:right="1701"/>
      </w:pPr>
      <w:r w:rsidRPr="00567210">
        <w:t>BROOMFIELD HOSPITAL - POST CAT SECOND EYE REFERRALS</w:t>
      </w:r>
    </w:p>
    <w:p w14:paraId="10869F02" w14:textId="77777777" w:rsidR="00567210" w:rsidRDefault="00567210" w:rsidP="00567210">
      <w:pPr>
        <w:pStyle w:val="ListParagraph"/>
        <w:spacing w:after="120"/>
        <w:ind w:left="2160" w:right="1701"/>
      </w:pPr>
    </w:p>
    <w:p w14:paraId="5C05C680" w14:textId="357338E9" w:rsidR="00567210" w:rsidRDefault="00E94902" w:rsidP="00567210">
      <w:pPr>
        <w:pStyle w:val="ListParagraph"/>
        <w:spacing w:after="120"/>
        <w:ind w:left="2160" w:right="1701"/>
      </w:pPr>
      <w:r w:rsidRPr="00E94902">
        <w:t>ACES - CHELMSFORD - 2ND EYE CATARACT REFERRAL FOLLOWING POST OP ON OPERA</w:t>
      </w:r>
    </w:p>
    <w:p w14:paraId="5ED9FB53" w14:textId="77777777" w:rsidR="00E94902" w:rsidRDefault="00E94902" w:rsidP="00567210">
      <w:pPr>
        <w:pStyle w:val="ListParagraph"/>
        <w:spacing w:after="120"/>
        <w:ind w:left="2160" w:right="1701"/>
      </w:pPr>
    </w:p>
    <w:p w14:paraId="6844E462" w14:textId="738786EB" w:rsidR="00BE1CC3" w:rsidRDefault="00151293" w:rsidP="006256F1">
      <w:pPr>
        <w:pStyle w:val="ListParagraph"/>
        <w:spacing w:after="120"/>
        <w:ind w:left="2160" w:right="1701"/>
      </w:pPr>
      <w:r w:rsidRPr="00151293">
        <w:t>SPAMEDICA CHESTER 2ND EYE CATARACT REFERRAL FOLLOWING POST OP ON OPERA</w:t>
      </w:r>
    </w:p>
    <w:p w14:paraId="1CFDD169" w14:textId="77777777" w:rsidR="00D013AD" w:rsidRDefault="00D013AD" w:rsidP="006256F1">
      <w:pPr>
        <w:pStyle w:val="ListParagraph"/>
        <w:spacing w:after="120"/>
        <w:ind w:left="2160" w:right="1701"/>
      </w:pPr>
    </w:p>
    <w:p w14:paraId="7B706DE7" w14:textId="0834328C" w:rsidR="00D013AD" w:rsidRDefault="008953B9" w:rsidP="006256F1">
      <w:pPr>
        <w:pStyle w:val="ListParagraph"/>
        <w:spacing w:after="120"/>
        <w:ind w:left="2160" w:right="1701"/>
      </w:pPr>
      <w:r w:rsidRPr="008953B9">
        <w:t>BMI/CIRCLE SOUTHEND</w:t>
      </w:r>
      <w:r>
        <w:t xml:space="preserve"> (</w:t>
      </w:r>
      <w:r w:rsidR="00ED23F8">
        <w:t>exceptio</w:t>
      </w:r>
      <w:r w:rsidR="00313317">
        <w:t>n</w:t>
      </w:r>
      <w:r w:rsidR="00E71611">
        <w:t>:</w:t>
      </w:r>
      <w:r w:rsidR="00313317">
        <w:t xml:space="preserve"> </w:t>
      </w:r>
      <w:r w:rsidR="004077B7">
        <w:t>only one endpoint</w:t>
      </w:r>
      <w:r w:rsidR="00843EB0">
        <w:t xml:space="preserve"> </w:t>
      </w:r>
      <w:r w:rsidR="00902E14">
        <w:t xml:space="preserve">is </w:t>
      </w:r>
      <w:r w:rsidR="00993F2E">
        <w:t>use</w:t>
      </w:r>
      <w:r w:rsidR="00D6631C">
        <w:t>d</w:t>
      </w:r>
      <w:r w:rsidR="00843EB0">
        <w:t xml:space="preserve"> for </w:t>
      </w:r>
      <w:r w:rsidR="002F1C02">
        <w:t>all referrals, new &amp; 2</w:t>
      </w:r>
      <w:r w:rsidR="002F1C02" w:rsidRPr="002F1C02">
        <w:rPr>
          <w:vertAlign w:val="superscript"/>
        </w:rPr>
        <w:t>nd</w:t>
      </w:r>
      <w:r w:rsidR="002F1C02">
        <w:t xml:space="preserve"> eye</w:t>
      </w:r>
      <w:r>
        <w:t>)</w:t>
      </w:r>
    </w:p>
    <w:p w14:paraId="44B6B422" w14:textId="77777777" w:rsidR="00286274" w:rsidRDefault="00286274" w:rsidP="00567210">
      <w:pPr>
        <w:pStyle w:val="ListParagraph"/>
        <w:spacing w:after="120"/>
        <w:ind w:left="2160" w:right="1701"/>
      </w:pPr>
    </w:p>
    <w:p w14:paraId="59F6EA82" w14:textId="72B8D556" w:rsidR="00FB5C50" w:rsidRPr="007E2005" w:rsidRDefault="008A78BC" w:rsidP="008A78BC">
      <w:r>
        <w:t>If any issues arise</w:t>
      </w:r>
      <w:r w:rsidR="00FB5C50">
        <w:t xml:space="preserve">, please contact your clinical lead for guidance: </w:t>
      </w:r>
      <w:hyperlink r:id="rId11" w:history="1">
        <w:r w:rsidR="00FB5C50" w:rsidRPr="006567F4">
          <w:rPr>
            <w:rStyle w:val="Hyperlink"/>
          </w:rPr>
          <w:t>tom.mackley@primaryeyecare.co.uk</w:t>
        </w:r>
      </w:hyperlink>
      <w:r w:rsidR="00FB5C50">
        <w:t xml:space="preserve"> </w:t>
      </w:r>
    </w:p>
    <w:sectPr w:rsidR="00FB5C50" w:rsidRPr="007E2005" w:rsidSect="00140F8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0" w:right="0" w:bottom="0" w:left="0" w:header="0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DF0B8" w14:textId="77777777" w:rsidR="00640C0D" w:rsidRDefault="00640C0D" w:rsidP="008B099F">
      <w:r>
        <w:separator/>
      </w:r>
    </w:p>
  </w:endnote>
  <w:endnote w:type="continuationSeparator" w:id="0">
    <w:p w14:paraId="6A9723EF" w14:textId="77777777" w:rsidR="00640C0D" w:rsidRDefault="00640C0D" w:rsidP="008B0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" w:fontKey="{52E21036-5E5C-4467-BB5D-BC1BCFCF9486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A3620992-BDCB-46B4-B3CF-CAD08779406B}"/>
    <w:embedBold r:id="rId3" w:fontKey="{3E4A3BEF-1A3E-4710-84B2-CA06812E826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rlow Semi Condensed Light">
    <w:charset w:val="00"/>
    <w:family w:val="auto"/>
    <w:pitch w:val="variable"/>
    <w:sig w:usb0="20000007" w:usb1="00000000" w:usb2="00000000" w:usb3="00000000" w:csb0="00000193" w:csb1="00000000"/>
    <w:embedRegular r:id="rId4" w:fontKey="{7C047000-55BA-4E73-8378-FFB708A0CE25}"/>
    <w:embedBold r:id="rId5" w:fontKey="{3BFBCE0B-E5A6-4D53-9AD1-AF1D407B963D}"/>
    <w:embedItalic r:id="rId6" w:fontKey="{BD5F8C42-737B-430D-8FAF-569157710F3E}"/>
    <w:embedBoldItalic r:id="rId7" w:fontKey="{32FCA49A-04B5-4AFF-9615-CFD7135E87AD}"/>
  </w:font>
  <w:font w:name="Reddit Sans ExtraBold">
    <w:altName w:val="Calibri"/>
    <w:charset w:val="4D"/>
    <w:family w:val="auto"/>
    <w:pitch w:val="variable"/>
    <w:sig w:usb0="A00000FF" w:usb1="520060FB" w:usb2="00000000" w:usb3="00000000" w:csb0="000001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8" w:fontKey="{A73284B5-6117-4400-B977-150E64C25D05}"/>
  </w:font>
  <w:font w:name="Reddit Sans">
    <w:altName w:val="Calibri"/>
    <w:charset w:val="4D"/>
    <w:family w:val="auto"/>
    <w:pitch w:val="variable"/>
    <w:sig w:usb0="A00000FF" w:usb1="520060FB" w:usb2="00000000" w:usb3="00000000" w:csb0="00000193" w:csb1="00000000"/>
  </w:font>
  <w:font w:name="Barlow Semi Condensed Medium">
    <w:charset w:val="00"/>
    <w:family w:val="auto"/>
    <w:pitch w:val="variable"/>
    <w:sig w:usb0="20000007" w:usb1="00000000" w:usb2="00000000" w:usb3="00000000" w:csb0="00000193" w:csb1="00000000"/>
    <w:embedRegular r:id="rId9" w:fontKey="{8114CEDB-05AB-4BCD-8028-AAE92F95F80A}"/>
  </w:font>
  <w:font w:name="Reddit Sans Light">
    <w:altName w:val="Calibri"/>
    <w:charset w:val="4D"/>
    <w:family w:val="auto"/>
    <w:pitch w:val="variable"/>
    <w:sig w:usb0="A00000FF" w:usb1="520060F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009409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44AB03F" w14:textId="77777777" w:rsidR="007766EF" w:rsidRDefault="007766EF" w:rsidP="008B099F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0583D0D" w14:textId="77777777" w:rsidR="0050716B" w:rsidRDefault="0050716B" w:rsidP="008B09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2CD87" w14:textId="1FE81FA2" w:rsidR="00D90842" w:rsidRPr="007766EF" w:rsidRDefault="00D063F0" w:rsidP="008B099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69CD8453" wp14:editId="4D10C6E2">
              <wp:simplePos x="0" y="0"/>
              <wp:positionH relativeFrom="column">
                <wp:posOffset>581025</wp:posOffset>
              </wp:positionH>
              <wp:positionV relativeFrom="paragraph">
                <wp:posOffset>206375</wp:posOffset>
              </wp:positionV>
              <wp:extent cx="5019675" cy="402590"/>
              <wp:effectExtent l="0" t="0" r="9525" b="0"/>
              <wp:wrapNone/>
              <wp:docPr id="2025807576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19675" cy="40259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9FEA2E5" w14:textId="0ACC27C9" w:rsidR="008B099F" w:rsidRPr="00924272" w:rsidRDefault="00640C0D" w:rsidP="00140F85">
                          <w:pPr>
                            <w:tabs>
                              <w:tab w:val="left" w:pos="426"/>
                              <w:tab w:val="left" w:pos="709"/>
                            </w:tabs>
                            <w:ind w:left="0"/>
                          </w:pPr>
                          <w:sdt>
                            <w:sdtPr>
                              <w:id w:val="-1622597132"/>
                              <w:docPartObj>
                                <w:docPartGallery w:val="Page Numbers (Bottom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8B099F" w:rsidRPr="00924272">
                                <w:fldChar w:fldCharType="begin"/>
                              </w:r>
                              <w:r w:rsidR="008B099F" w:rsidRPr="00924272">
                                <w:instrText xml:space="preserve"> PAGE </w:instrText>
                              </w:r>
                              <w:r w:rsidR="008B099F" w:rsidRPr="00924272">
                                <w:fldChar w:fldCharType="separate"/>
                              </w:r>
                              <w:r w:rsidR="008B099F" w:rsidRPr="00924272">
                                <w:t>2</w:t>
                              </w:r>
                              <w:r w:rsidR="008B099F" w:rsidRPr="00924272">
                                <w:fldChar w:fldCharType="end"/>
                              </w:r>
                              <w:r w:rsidR="008B099F" w:rsidRPr="00924272">
                                <w:tab/>
                                <w:t>|</w:t>
                              </w:r>
                              <w:r w:rsidR="008B099F" w:rsidRPr="00924272">
                                <w:tab/>
                              </w:r>
                              <w:r w:rsidR="00D063F0">
                                <w:t>MSE Post Operative Cataract Service –</w:t>
                              </w:r>
                              <w:r w:rsidR="00E00132">
                                <w:t xml:space="preserve"> </w:t>
                              </w:r>
                              <w:r w:rsidR="00D063F0">
                                <w:t>Update</w:t>
                              </w:r>
                            </w:sdtContent>
                          </w:sdt>
                          <w:r w:rsidR="00E00132">
                            <w:t xml:space="preserve"> March 2026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CD8453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left:0;text-align:left;margin-left:45.75pt;margin-top:16.25pt;width:395.25pt;height:31.7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" fillcolor="white [3201]" stroked="f" strokeweight=".5pt">
              <v:textbox>
                <w:txbxContent>
                  <w:p w14:paraId="19FEA2E5" w14:textId="0ACC27C9" w:rsidR="008B099F" w:rsidRPr="00924272" w:rsidRDefault="00000000" w:rsidP="00140F85">
                    <w:pPr>
                      <w:tabs>
                        <w:tab w:val="left" w:pos="426"/>
                        <w:tab w:val="left" w:pos="709"/>
                      </w:tabs>
                      <w:ind w:left="0"/>
                    </w:pPr>
                    <w:sdt>
                      <w:sdtPr>
                        <w:id w:val="-1622597132"/>
                        <w:docPartObj>
                          <w:docPartGallery w:val="Page Numbers (Bottom of Page)"/>
                          <w:docPartUnique/>
                        </w:docPartObj>
                      </w:sdtPr>
                      <w:sdtContent>
                        <w:r w:rsidR="008B099F" w:rsidRPr="00924272">
                          <w:fldChar w:fldCharType="begin"/>
                        </w:r>
                        <w:r w:rsidR="008B099F" w:rsidRPr="00924272">
                          <w:instrText xml:space="preserve"> PAGE </w:instrText>
                        </w:r>
                        <w:r w:rsidR="008B099F" w:rsidRPr="00924272">
                          <w:fldChar w:fldCharType="separate"/>
                        </w:r>
                        <w:r w:rsidR="008B099F" w:rsidRPr="00924272">
                          <w:t>2</w:t>
                        </w:r>
                        <w:r w:rsidR="008B099F" w:rsidRPr="00924272">
                          <w:fldChar w:fldCharType="end"/>
                        </w:r>
                        <w:r w:rsidR="008B099F" w:rsidRPr="00924272">
                          <w:tab/>
                          <w:t>|</w:t>
                        </w:r>
                        <w:r w:rsidR="008B099F" w:rsidRPr="00924272">
                          <w:tab/>
                        </w:r>
                        <w:r w:rsidR="00D063F0">
                          <w:t>MSE Post Operative Cataract Service –</w:t>
                        </w:r>
                        <w:r w:rsidR="00E00132">
                          <w:t xml:space="preserve"> </w:t>
                        </w:r>
                        <w:r w:rsidR="00D063F0">
                          <w:t>Update</w:t>
                        </w:r>
                      </w:sdtContent>
                    </w:sdt>
                    <w:r w:rsidR="00E00132">
                      <w:t xml:space="preserve"> March 2026</w:t>
                    </w:r>
                  </w:p>
                </w:txbxContent>
              </v:textbox>
            </v:shape>
          </w:pict>
        </mc:Fallback>
      </mc:AlternateContent>
    </w:r>
    <w:r w:rsidR="00140F85">
      <w:rPr>
        <w:noProof/>
      </w:rPr>
      <w:drawing>
        <wp:anchor distT="0" distB="0" distL="114300" distR="114300" simplePos="0" relativeHeight="251655680" behindDoc="1" locked="0" layoutInCell="1" allowOverlap="1" wp14:anchorId="7F56506E" wp14:editId="41F5915E">
          <wp:simplePos x="0" y="0"/>
          <wp:positionH relativeFrom="column">
            <wp:posOffset>0</wp:posOffset>
          </wp:positionH>
          <wp:positionV relativeFrom="paragraph">
            <wp:posOffset>-1011030</wp:posOffset>
          </wp:positionV>
          <wp:extent cx="7556500" cy="1981200"/>
          <wp:effectExtent l="0" t="0" r="0" b="5080"/>
          <wp:wrapNone/>
          <wp:docPr id="2053029566" name="Picture 6" descr="A white background with black dot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5944849" name="Picture 6" descr="A white background with black dot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198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B099F">
      <w:rPr>
        <w:noProof/>
      </w:rPr>
      <w:t xml:space="preserve"> </w:t>
    </w:r>
    <w:sdt>
      <w:sdtPr>
        <w:rPr>
          <w:rStyle w:val="PageNumber"/>
          <w:rFonts w:ascii="Reddit Sans Light" w:hAnsi="Reddit Sans Light"/>
          <w:sz w:val="20"/>
          <w:szCs w:val="20"/>
        </w:rPr>
        <w:id w:val="1220863939"/>
        <w:docPartObj>
          <w:docPartGallery w:val="Page Numbers (Bottom of Page)"/>
          <w:docPartUnique/>
        </w:docPartObj>
      </w:sdtPr>
      <w:sdtEndPr>
        <w:rPr>
          <w:rStyle w:val="PageNumber"/>
        </w:rPr>
      </w:sdtEndPr>
      <w:sdtContent>
        <w:r w:rsidR="007766EF">
          <w:rPr>
            <w:rStyle w:val="PageNumber"/>
            <w:rFonts w:ascii="Reddit Sans Light" w:hAnsi="Reddit Sans Light"/>
            <w:sz w:val="20"/>
            <w:szCs w:val="20"/>
          </w:rPr>
          <w:t xml:space="preserve">  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95020" w14:textId="77777777" w:rsidR="008B099F" w:rsidRDefault="008B099F" w:rsidP="008B099F">
    <w:pPr>
      <w:pStyle w:val="Footer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20252" w14:textId="77777777" w:rsidR="00640C0D" w:rsidRDefault="00640C0D" w:rsidP="008B099F">
      <w:r>
        <w:separator/>
      </w:r>
    </w:p>
  </w:footnote>
  <w:footnote w:type="continuationSeparator" w:id="0">
    <w:p w14:paraId="1E0748CD" w14:textId="77777777" w:rsidR="00640C0D" w:rsidRDefault="00640C0D" w:rsidP="008B0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75E0D" w14:textId="77777777" w:rsidR="00920E2A" w:rsidRDefault="00640C0D" w:rsidP="008B099F">
    <w:pPr>
      <w:pStyle w:val="Header"/>
    </w:pPr>
    <w:r>
      <w:rPr>
        <w:noProof/>
      </w:rPr>
      <w:pict w14:anchorId="087F82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left:0;text-align:left;margin-left:0;margin-top:0;width:594.15pt;height:840.1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PR-page-bac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D13CF" w14:textId="77777777" w:rsidR="00920E2A" w:rsidRDefault="00D90842" w:rsidP="008B099F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4777E7A0" wp14:editId="5DFDB9CB">
          <wp:simplePos x="0" y="0"/>
          <wp:positionH relativeFrom="column">
            <wp:posOffset>0</wp:posOffset>
          </wp:positionH>
          <wp:positionV relativeFrom="paragraph">
            <wp:posOffset>-580</wp:posOffset>
          </wp:positionV>
          <wp:extent cx="7556500" cy="1981200"/>
          <wp:effectExtent l="0" t="0" r="0" b="0"/>
          <wp:wrapNone/>
          <wp:docPr id="84680231" name="Picture 7" descr="A purple and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9340923" name="Picture 7" descr="A purple and white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198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F1228" w14:textId="77777777" w:rsidR="00920E2A" w:rsidRDefault="00D90842" w:rsidP="008B099F">
    <w:pPr>
      <w:pStyle w:val="Header"/>
    </w:pPr>
    <w:r>
      <w:rPr>
        <w:noProof/>
      </w:rPr>
      <w:drawing>
        <wp:anchor distT="0" distB="0" distL="114300" distR="114300" simplePos="0" relativeHeight="251656704" behindDoc="1" locked="0" layoutInCell="1" allowOverlap="1" wp14:anchorId="38D51B21" wp14:editId="627E93B5">
          <wp:simplePos x="0" y="0"/>
          <wp:positionH relativeFrom="column">
            <wp:posOffset>-7620</wp:posOffset>
          </wp:positionH>
          <wp:positionV relativeFrom="paragraph">
            <wp:posOffset>15323</wp:posOffset>
          </wp:positionV>
          <wp:extent cx="7556500" cy="2870200"/>
          <wp:effectExtent l="0" t="0" r="0" b="0"/>
          <wp:wrapNone/>
          <wp:docPr id="2040054569" name="Picture 5" descr="A blue and white rectang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7947005" name="Picture 5" descr="A blue and white rectangl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2870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1A0D"/>
    <w:multiLevelType w:val="hybridMultilevel"/>
    <w:tmpl w:val="1D5254A2"/>
    <w:lvl w:ilvl="0" w:tplc="F0E8B46C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0B2428AC"/>
    <w:multiLevelType w:val="hybridMultilevel"/>
    <w:tmpl w:val="275EB14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29FC6326"/>
    <w:multiLevelType w:val="hybridMultilevel"/>
    <w:tmpl w:val="E2F6760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25C2A8A"/>
    <w:multiLevelType w:val="multilevel"/>
    <w:tmpl w:val="595A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41E6645"/>
    <w:multiLevelType w:val="hybridMultilevel"/>
    <w:tmpl w:val="71765922"/>
    <w:lvl w:ilvl="0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49EF0E48"/>
    <w:multiLevelType w:val="hybridMultilevel"/>
    <w:tmpl w:val="EF007410"/>
    <w:lvl w:ilvl="0" w:tplc="06B6E8A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6D7C6DF0"/>
    <w:multiLevelType w:val="hybridMultilevel"/>
    <w:tmpl w:val="CD549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2874719">
    <w:abstractNumId w:val="0"/>
  </w:num>
  <w:num w:numId="2" w16cid:durableId="1859544190">
    <w:abstractNumId w:val="3"/>
  </w:num>
  <w:num w:numId="3" w16cid:durableId="1970043438">
    <w:abstractNumId w:val="1"/>
  </w:num>
  <w:num w:numId="4" w16cid:durableId="95030281">
    <w:abstractNumId w:val="6"/>
  </w:num>
  <w:num w:numId="5" w16cid:durableId="267853042">
    <w:abstractNumId w:val="2"/>
  </w:num>
  <w:num w:numId="6" w16cid:durableId="297272179">
    <w:abstractNumId w:val="5"/>
  </w:num>
  <w:num w:numId="7" w16cid:durableId="7143552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7C0"/>
    <w:rsid w:val="00006868"/>
    <w:rsid w:val="00016A49"/>
    <w:rsid w:val="00024534"/>
    <w:rsid w:val="000376EA"/>
    <w:rsid w:val="00051ADD"/>
    <w:rsid w:val="000576FC"/>
    <w:rsid w:val="000674CD"/>
    <w:rsid w:val="00075C3C"/>
    <w:rsid w:val="00077AAE"/>
    <w:rsid w:val="0008342B"/>
    <w:rsid w:val="00083652"/>
    <w:rsid w:val="000909F0"/>
    <w:rsid w:val="000A7820"/>
    <w:rsid w:val="000B0FFF"/>
    <w:rsid w:val="000D17E8"/>
    <w:rsid w:val="000E1CAC"/>
    <w:rsid w:val="000E3A73"/>
    <w:rsid w:val="000E5908"/>
    <w:rsid w:val="000F7948"/>
    <w:rsid w:val="00106F47"/>
    <w:rsid w:val="00110F64"/>
    <w:rsid w:val="00121027"/>
    <w:rsid w:val="00123054"/>
    <w:rsid w:val="00123251"/>
    <w:rsid w:val="00133221"/>
    <w:rsid w:val="00140F85"/>
    <w:rsid w:val="00151293"/>
    <w:rsid w:val="00160199"/>
    <w:rsid w:val="00164201"/>
    <w:rsid w:val="00165C3B"/>
    <w:rsid w:val="0017236F"/>
    <w:rsid w:val="00187C16"/>
    <w:rsid w:val="00192D77"/>
    <w:rsid w:val="00196FF7"/>
    <w:rsid w:val="001A4141"/>
    <w:rsid w:val="001B36CD"/>
    <w:rsid w:val="001B58CA"/>
    <w:rsid w:val="001C0A12"/>
    <w:rsid w:val="001D026E"/>
    <w:rsid w:val="001E2541"/>
    <w:rsid w:val="001E2B5B"/>
    <w:rsid w:val="001E352C"/>
    <w:rsid w:val="001E3D7A"/>
    <w:rsid w:val="001F3A4E"/>
    <w:rsid w:val="002119F8"/>
    <w:rsid w:val="002122CF"/>
    <w:rsid w:val="002167A7"/>
    <w:rsid w:val="00221AD3"/>
    <w:rsid w:val="00225556"/>
    <w:rsid w:val="0023654C"/>
    <w:rsid w:val="002452C3"/>
    <w:rsid w:val="00262875"/>
    <w:rsid w:val="002652A2"/>
    <w:rsid w:val="00265358"/>
    <w:rsid w:val="0027249B"/>
    <w:rsid w:val="00286274"/>
    <w:rsid w:val="00286AD1"/>
    <w:rsid w:val="0029409C"/>
    <w:rsid w:val="002A1759"/>
    <w:rsid w:val="002A4AFB"/>
    <w:rsid w:val="002A4E41"/>
    <w:rsid w:val="002A555F"/>
    <w:rsid w:val="002A69FF"/>
    <w:rsid w:val="002B2869"/>
    <w:rsid w:val="002D1E5D"/>
    <w:rsid w:val="002D78CB"/>
    <w:rsid w:val="002E4D52"/>
    <w:rsid w:val="002F1C02"/>
    <w:rsid w:val="003005A5"/>
    <w:rsid w:val="003007AE"/>
    <w:rsid w:val="0030405C"/>
    <w:rsid w:val="00305CFA"/>
    <w:rsid w:val="0030797E"/>
    <w:rsid w:val="00311352"/>
    <w:rsid w:val="00313317"/>
    <w:rsid w:val="003338BF"/>
    <w:rsid w:val="0034169C"/>
    <w:rsid w:val="00341D73"/>
    <w:rsid w:val="0034529B"/>
    <w:rsid w:val="00351475"/>
    <w:rsid w:val="00353B77"/>
    <w:rsid w:val="0035543B"/>
    <w:rsid w:val="00360D4D"/>
    <w:rsid w:val="00363353"/>
    <w:rsid w:val="003635DB"/>
    <w:rsid w:val="0037562E"/>
    <w:rsid w:val="003766CB"/>
    <w:rsid w:val="003806D6"/>
    <w:rsid w:val="00382EDB"/>
    <w:rsid w:val="003A7CC8"/>
    <w:rsid w:val="003B0D09"/>
    <w:rsid w:val="003B546D"/>
    <w:rsid w:val="003B68AC"/>
    <w:rsid w:val="003C505C"/>
    <w:rsid w:val="003D2041"/>
    <w:rsid w:val="003E7802"/>
    <w:rsid w:val="004016D6"/>
    <w:rsid w:val="00401B0E"/>
    <w:rsid w:val="00406A0D"/>
    <w:rsid w:val="004077B7"/>
    <w:rsid w:val="00407F2C"/>
    <w:rsid w:val="00411560"/>
    <w:rsid w:val="00413A78"/>
    <w:rsid w:val="004152F6"/>
    <w:rsid w:val="004337DD"/>
    <w:rsid w:val="004363C7"/>
    <w:rsid w:val="00436AB7"/>
    <w:rsid w:val="00445267"/>
    <w:rsid w:val="00452379"/>
    <w:rsid w:val="004714AB"/>
    <w:rsid w:val="004860E4"/>
    <w:rsid w:val="00487E21"/>
    <w:rsid w:val="00497678"/>
    <w:rsid w:val="004A7459"/>
    <w:rsid w:val="004C4D6F"/>
    <w:rsid w:val="004E3B05"/>
    <w:rsid w:val="004F17A2"/>
    <w:rsid w:val="004F7E4A"/>
    <w:rsid w:val="00500ABB"/>
    <w:rsid w:val="0050716B"/>
    <w:rsid w:val="00524E80"/>
    <w:rsid w:val="00533505"/>
    <w:rsid w:val="00540BF8"/>
    <w:rsid w:val="00547879"/>
    <w:rsid w:val="0056472A"/>
    <w:rsid w:val="0056616B"/>
    <w:rsid w:val="00567210"/>
    <w:rsid w:val="00575E0D"/>
    <w:rsid w:val="005876D7"/>
    <w:rsid w:val="00587FC3"/>
    <w:rsid w:val="00590158"/>
    <w:rsid w:val="005917C0"/>
    <w:rsid w:val="005A66C4"/>
    <w:rsid w:val="005B08DB"/>
    <w:rsid w:val="005C2C0D"/>
    <w:rsid w:val="005C4F54"/>
    <w:rsid w:val="005E0CEB"/>
    <w:rsid w:val="005F1F6A"/>
    <w:rsid w:val="0060409C"/>
    <w:rsid w:val="00607C46"/>
    <w:rsid w:val="00615623"/>
    <w:rsid w:val="006256F1"/>
    <w:rsid w:val="00634C33"/>
    <w:rsid w:val="00637BCA"/>
    <w:rsid w:val="00640C0D"/>
    <w:rsid w:val="006461DB"/>
    <w:rsid w:val="0064799F"/>
    <w:rsid w:val="00655B36"/>
    <w:rsid w:val="00661F89"/>
    <w:rsid w:val="00671F85"/>
    <w:rsid w:val="00681CD7"/>
    <w:rsid w:val="0068578E"/>
    <w:rsid w:val="0069133C"/>
    <w:rsid w:val="006A52C0"/>
    <w:rsid w:val="006A5CF1"/>
    <w:rsid w:val="006C0C67"/>
    <w:rsid w:val="006C25F6"/>
    <w:rsid w:val="006D098B"/>
    <w:rsid w:val="006E10D3"/>
    <w:rsid w:val="006E29C7"/>
    <w:rsid w:val="006E44DD"/>
    <w:rsid w:val="006E5651"/>
    <w:rsid w:val="006E65CB"/>
    <w:rsid w:val="006F1B5F"/>
    <w:rsid w:val="00705403"/>
    <w:rsid w:val="00712E21"/>
    <w:rsid w:val="007138E8"/>
    <w:rsid w:val="007153E1"/>
    <w:rsid w:val="00725EDF"/>
    <w:rsid w:val="0074471F"/>
    <w:rsid w:val="00746C5B"/>
    <w:rsid w:val="00750ED8"/>
    <w:rsid w:val="00772735"/>
    <w:rsid w:val="00775D5B"/>
    <w:rsid w:val="007766EF"/>
    <w:rsid w:val="007810C4"/>
    <w:rsid w:val="0078681B"/>
    <w:rsid w:val="007A17AF"/>
    <w:rsid w:val="007A186B"/>
    <w:rsid w:val="007C45B5"/>
    <w:rsid w:val="007D7AAF"/>
    <w:rsid w:val="007E2005"/>
    <w:rsid w:val="007F17EA"/>
    <w:rsid w:val="007F4B83"/>
    <w:rsid w:val="007F4BE5"/>
    <w:rsid w:val="0082371E"/>
    <w:rsid w:val="008264CF"/>
    <w:rsid w:val="00826A31"/>
    <w:rsid w:val="00831D0D"/>
    <w:rsid w:val="00843EB0"/>
    <w:rsid w:val="0087256A"/>
    <w:rsid w:val="00893FB5"/>
    <w:rsid w:val="008953B9"/>
    <w:rsid w:val="008A78BC"/>
    <w:rsid w:val="008B099F"/>
    <w:rsid w:val="008B3F02"/>
    <w:rsid w:val="008B6402"/>
    <w:rsid w:val="008C4FF9"/>
    <w:rsid w:val="008D26E7"/>
    <w:rsid w:val="008D4ED6"/>
    <w:rsid w:val="008D590D"/>
    <w:rsid w:val="008D75CA"/>
    <w:rsid w:val="008E0246"/>
    <w:rsid w:val="008E5B91"/>
    <w:rsid w:val="008F663D"/>
    <w:rsid w:val="008F6807"/>
    <w:rsid w:val="00902E14"/>
    <w:rsid w:val="00911CCD"/>
    <w:rsid w:val="00920E2A"/>
    <w:rsid w:val="00924272"/>
    <w:rsid w:val="0093616C"/>
    <w:rsid w:val="00943D33"/>
    <w:rsid w:val="00960DDB"/>
    <w:rsid w:val="0097021E"/>
    <w:rsid w:val="00981956"/>
    <w:rsid w:val="009830F3"/>
    <w:rsid w:val="00983688"/>
    <w:rsid w:val="0099157A"/>
    <w:rsid w:val="00993F2E"/>
    <w:rsid w:val="009A75C6"/>
    <w:rsid w:val="009B0A53"/>
    <w:rsid w:val="009B65BD"/>
    <w:rsid w:val="009C0C94"/>
    <w:rsid w:val="009C4484"/>
    <w:rsid w:val="009F2004"/>
    <w:rsid w:val="00A07D47"/>
    <w:rsid w:val="00A206C8"/>
    <w:rsid w:val="00A322C3"/>
    <w:rsid w:val="00A62CB0"/>
    <w:rsid w:val="00A62DBA"/>
    <w:rsid w:val="00A741D0"/>
    <w:rsid w:val="00A756AF"/>
    <w:rsid w:val="00A83E32"/>
    <w:rsid w:val="00A9540E"/>
    <w:rsid w:val="00AA16A1"/>
    <w:rsid w:val="00AA797E"/>
    <w:rsid w:val="00AB03E7"/>
    <w:rsid w:val="00AB177F"/>
    <w:rsid w:val="00AB2B89"/>
    <w:rsid w:val="00AC6E91"/>
    <w:rsid w:val="00AD2AD7"/>
    <w:rsid w:val="00AD3257"/>
    <w:rsid w:val="00AD49EC"/>
    <w:rsid w:val="00AD78AE"/>
    <w:rsid w:val="00AE1036"/>
    <w:rsid w:val="00AF44CB"/>
    <w:rsid w:val="00AF47FD"/>
    <w:rsid w:val="00AF64CE"/>
    <w:rsid w:val="00B02411"/>
    <w:rsid w:val="00B04E6C"/>
    <w:rsid w:val="00B10EB4"/>
    <w:rsid w:val="00B13889"/>
    <w:rsid w:val="00B14E00"/>
    <w:rsid w:val="00B342D9"/>
    <w:rsid w:val="00B356A7"/>
    <w:rsid w:val="00B43DBF"/>
    <w:rsid w:val="00B519AA"/>
    <w:rsid w:val="00B51FAE"/>
    <w:rsid w:val="00B5336A"/>
    <w:rsid w:val="00B635A4"/>
    <w:rsid w:val="00B861F9"/>
    <w:rsid w:val="00B86C8E"/>
    <w:rsid w:val="00B9625B"/>
    <w:rsid w:val="00BB1E82"/>
    <w:rsid w:val="00BB303F"/>
    <w:rsid w:val="00BC24A2"/>
    <w:rsid w:val="00BC4434"/>
    <w:rsid w:val="00BD75A6"/>
    <w:rsid w:val="00BE1CC3"/>
    <w:rsid w:val="00BE699D"/>
    <w:rsid w:val="00BF148D"/>
    <w:rsid w:val="00C0071A"/>
    <w:rsid w:val="00C15643"/>
    <w:rsid w:val="00C16C91"/>
    <w:rsid w:val="00C23330"/>
    <w:rsid w:val="00C2431F"/>
    <w:rsid w:val="00C24E1E"/>
    <w:rsid w:val="00C37627"/>
    <w:rsid w:val="00C40A80"/>
    <w:rsid w:val="00C43C49"/>
    <w:rsid w:val="00C52369"/>
    <w:rsid w:val="00C5584E"/>
    <w:rsid w:val="00C561F7"/>
    <w:rsid w:val="00C7426B"/>
    <w:rsid w:val="00C75073"/>
    <w:rsid w:val="00C76121"/>
    <w:rsid w:val="00C76D92"/>
    <w:rsid w:val="00C77C86"/>
    <w:rsid w:val="00C82942"/>
    <w:rsid w:val="00C82F2F"/>
    <w:rsid w:val="00C949B4"/>
    <w:rsid w:val="00C97886"/>
    <w:rsid w:val="00CB1163"/>
    <w:rsid w:val="00CB3ED0"/>
    <w:rsid w:val="00CD235C"/>
    <w:rsid w:val="00CE0EEC"/>
    <w:rsid w:val="00CF5279"/>
    <w:rsid w:val="00D01018"/>
    <w:rsid w:val="00D013AD"/>
    <w:rsid w:val="00D063F0"/>
    <w:rsid w:val="00D117F5"/>
    <w:rsid w:val="00D137A2"/>
    <w:rsid w:val="00D14524"/>
    <w:rsid w:val="00D145EF"/>
    <w:rsid w:val="00D229C5"/>
    <w:rsid w:val="00D40CA9"/>
    <w:rsid w:val="00D56BA1"/>
    <w:rsid w:val="00D6631C"/>
    <w:rsid w:val="00D84940"/>
    <w:rsid w:val="00D90842"/>
    <w:rsid w:val="00D96930"/>
    <w:rsid w:val="00DA033A"/>
    <w:rsid w:val="00DA61BB"/>
    <w:rsid w:val="00DB3F78"/>
    <w:rsid w:val="00DB7BA5"/>
    <w:rsid w:val="00DC4DCA"/>
    <w:rsid w:val="00DD0C89"/>
    <w:rsid w:val="00DD1449"/>
    <w:rsid w:val="00DD42BD"/>
    <w:rsid w:val="00DD7046"/>
    <w:rsid w:val="00DD7EA9"/>
    <w:rsid w:val="00DE60B3"/>
    <w:rsid w:val="00DE678E"/>
    <w:rsid w:val="00DF54EA"/>
    <w:rsid w:val="00DF7628"/>
    <w:rsid w:val="00E00132"/>
    <w:rsid w:val="00E00D6E"/>
    <w:rsid w:val="00E01690"/>
    <w:rsid w:val="00E01DE7"/>
    <w:rsid w:val="00E1223F"/>
    <w:rsid w:val="00E16F02"/>
    <w:rsid w:val="00E1783B"/>
    <w:rsid w:val="00E23C26"/>
    <w:rsid w:val="00E2596C"/>
    <w:rsid w:val="00E30B6F"/>
    <w:rsid w:val="00E3360B"/>
    <w:rsid w:val="00E34AF5"/>
    <w:rsid w:val="00E407F4"/>
    <w:rsid w:val="00E411D6"/>
    <w:rsid w:val="00E45F3B"/>
    <w:rsid w:val="00E55327"/>
    <w:rsid w:val="00E569FE"/>
    <w:rsid w:val="00E621AB"/>
    <w:rsid w:val="00E66448"/>
    <w:rsid w:val="00E71611"/>
    <w:rsid w:val="00E752C7"/>
    <w:rsid w:val="00E86857"/>
    <w:rsid w:val="00E874D1"/>
    <w:rsid w:val="00E87914"/>
    <w:rsid w:val="00E91C65"/>
    <w:rsid w:val="00E94902"/>
    <w:rsid w:val="00EA1148"/>
    <w:rsid w:val="00EA2C92"/>
    <w:rsid w:val="00EB0E70"/>
    <w:rsid w:val="00EB5383"/>
    <w:rsid w:val="00EC05A0"/>
    <w:rsid w:val="00EC4FB9"/>
    <w:rsid w:val="00ED23F8"/>
    <w:rsid w:val="00ED2B1C"/>
    <w:rsid w:val="00ED43ED"/>
    <w:rsid w:val="00EE54A0"/>
    <w:rsid w:val="00EF54B4"/>
    <w:rsid w:val="00EF7F3D"/>
    <w:rsid w:val="00F00653"/>
    <w:rsid w:val="00F0392F"/>
    <w:rsid w:val="00F05A1F"/>
    <w:rsid w:val="00F10F03"/>
    <w:rsid w:val="00F22544"/>
    <w:rsid w:val="00F37BDD"/>
    <w:rsid w:val="00F41B36"/>
    <w:rsid w:val="00F621CE"/>
    <w:rsid w:val="00F8065D"/>
    <w:rsid w:val="00F845BA"/>
    <w:rsid w:val="00F95C1C"/>
    <w:rsid w:val="00FA548C"/>
    <w:rsid w:val="00FA56E5"/>
    <w:rsid w:val="00FB5C50"/>
    <w:rsid w:val="00FB7745"/>
    <w:rsid w:val="00FC29F3"/>
    <w:rsid w:val="00FD22DA"/>
    <w:rsid w:val="00FD7305"/>
    <w:rsid w:val="00FE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6A15F1"/>
  <w15:chartTrackingRefBased/>
  <w15:docId w15:val="{043F5B1F-98A0-4B7A-8A97-47CEDF977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005"/>
    <w:pPr>
      <w:spacing w:before="120" w:after="240" w:line="240" w:lineRule="auto"/>
      <w:ind w:left="1134" w:right="1700"/>
    </w:pPr>
    <w:rPr>
      <w:rFonts w:ascii="Barlow Semi Condensed Light" w:eastAsiaTheme="minorEastAsia" w:hAnsi="Barlow Semi Condensed Light"/>
      <w:sz w:val="22"/>
      <w:szCs w:val="22"/>
    </w:rPr>
  </w:style>
  <w:style w:type="paragraph" w:styleId="Heading1">
    <w:name w:val="heading 1"/>
    <w:aliases w:val="Front cover title"/>
    <w:basedOn w:val="Normal"/>
    <w:next w:val="Normal"/>
    <w:link w:val="Heading1Char"/>
    <w:uiPriority w:val="9"/>
    <w:qFormat/>
    <w:rsid w:val="008B099F"/>
    <w:pPr>
      <w:keepNext/>
      <w:keepLines/>
      <w:spacing w:after="360" w:line="1280" w:lineRule="exact"/>
      <w:ind w:left="0" w:right="1701"/>
      <w:outlineLvl w:val="0"/>
    </w:pPr>
    <w:rPr>
      <w:rFonts w:ascii="Reddit Sans ExtraBold" w:eastAsiaTheme="majorEastAsia" w:hAnsi="Reddit Sans ExtraBold" w:cstheme="majorBidi"/>
      <w:b/>
      <w:bCs/>
      <w:color w:val="FFFFFF" w:themeColor="background1"/>
      <w:sz w:val="120"/>
      <w:szCs w:val="120"/>
    </w:rPr>
  </w:style>
  <w:style w:type="paragraph" w:styleId="Heading2">
    <w:name w:val="heading 2"/>
    <w:next w:val="Normal"/>
    <w:link w:val="Heading2Char"/>
    <w:uiPriority w:val="9"/>
    <w:unhideWhenUsed/>
    <w:qFormat/>
    <w:rsid w:val="00140F85"/>
    <w:pPr>
      <w:spacing w:before="1200" w:line="600" w:lineRule="exact"/>
      <w:ind w:left="1134" w:right="1134"/>
      <w:outlineLvl w:val="1"/>
    </w:pPr>
    <w:rPr>
      <w:rFonts w:ascii="Reddit Sans ExtraBold" w:eastAsiaTheme="majorEastAsia" w:hAnsi="Reddit Sans ExtraBold" w:cstheme="majorBidi"/>
      <w:b/>
      <w:bCs/>
      <w:color w:val="002D72"/>
      <w:sz w:val="56"/>
      <w:szCs w:val="56"/>
    </w:rPr>
  </w:style>
  <w:style w:type="paragraph" w:styleId="Heading3">
    <w:name w:val="heading 3"/>
    <w:aliases w:val="Heading 3 - continued"/>
    <w:next w:val="Normal"/>
    <w:link w:val="Heading3Char"/>
    <w:uiPriority w:val="9"/>
    <w:unhideWhenUsed/>
    <w:qFormat/>
    <w:rsid w:val="00140F85"/>
    <w:pPr>
      <w:spacing w:before="1200" w:line="480" w:lineRule="exact"/>
      <w:ind w:firstLine="1134"/>
      <w:outlineLvl w:val="2"/>
    </w:pPr>
    <w:rPr>
      <w:rFonts w:ascii="Reddit Sans ExtraBold" w:eastAsiaTheme="majorEastAsia" w:hAnsi="Reddit Sans ExtraBold" w:cstheme="majorBidi"/>
      <w:b/>
      <w:bCs/>
      <w:color w:val="002D72"/>
      <w:sz w:val="40"/>
      <w:szCs w:val="40"/>
      <w14:textOutline w14:w="9525" w14:cap="rnd" w14:cmpd="sng" w14:algn="ctr">
        <w14:noFill/>
        <w14:prstDash w14:val="solid"/>
        <w14:bevel/>
      </w14:textOutline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E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E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E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E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E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E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Front cover title Char"/>
    <w:basedOn w:val="DefaultParagraphFont"/>
    <w:link w:val="Heading1"/>
    <w:uiPriority w:val="9"/>
    <w:rsid w:val="008B099F"/>
    <w:rPr>
      <w:rFonts w:ascii="Reddit Sans ExtraBold" w:eastAsiaTheme="majorEastAsia" w:hAnsi="Reddit Sans ExtraBold" w:cstheme="majorBidi"/>
      <w:b/>
      <w:bCs/>
      <w:color w:val="FFFFFF" w:themeColor="background1"/>
      <w:sz w:val="120"/>
      <w:szCs w:val="120"/>
    </w:rPr>
  </w:style>
  <w:style w:type="character" w:customStyle="1" w:styleId="Heading2Char">
    <w:name w:val="Heading 2 Char"/>
    <w:basedOn w:val="DefaultParagraphFont"/>
    <w:link w:val="Heading2"/>
    <w:uiPriority w:val="9"/>
    <w:rsid w:val="00140F85"/>
    <w:rPr>
      <w:rFonts w:ascii="Reddit Sans ExtraBold" w:eastAsiaTheme="majorEastAsia" w:hAnsi="Reddit Sans ExtraBold" w:cstheme="majorBidi"/>
      <w:b/>
      <w:bCs/>
      <w:color w:val="002D72"/>
      <w:sz w:val="56"/>
      <w:szCs w:val="56"/>
    </w:rPr>
  </w:style>
  <w:style w:type="character" w:customStyle="1" w:styleId="Heading3Char">
    <w:name w:val="Heading 3 Char"/>
    <w:aliases w:val="Heading 3 - continued Char"/>
    <w:basedOn w:val="DefaultParagraphFont"/>
    <w:link w:val="Heading3"/>
    <w:uiPriority w:val="9"/>
    <w:rsid w:val="00140F85"/>
    <w:rPr>
      <w:rFonts w:ascii="Reddit Sans ExtraBold" w:eastAsiaTheme="majorEastAsia" w:hAnsi="Reddit Sans ExtraBold" w:cstheme="majorBidi"/>
      <w:b/>
      <w:bCs/>
      <w:color w:val="002D72"/>
      <w:sz w:val="40"/>
      <w:szCs w:val="40"/>
      <w14:textOutline w14:w="9525" w14:cap="rnd" w14:cmpd="sng" w14:algn="ctr">
        <w14:noFill/>
        <w14:prstDash w14:val="solid"/>
        <w14:bevel/>
      </w14:textOutline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E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E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E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E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E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E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E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0E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6C8E"/>
    <w:pPr>
      <w:spacing w:after="120"/>
    </w:pPr>
    <w:rPr>
      <w:rFonts w:ascii="Reddit Sans" w:hAnsi="Reddit Sans"/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6C8E"/>
    <w:rPr>
      <w:rFonts w:ascii="Reddit Sans" w:eastAsiaTheme="minorEastAsia" w:hAnsi="Reddit Sans"/>
      <w:b/>
      <w:bCs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E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E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E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0E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E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E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E2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20E2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20E2A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20E2A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20E2A"/>
    <w:rPr>
      <w:rFonts w:eastAsiaTheme="minorEastAsia"/>
    </w:rPr>
  </w:style>
  <w:style w:type="paragraph" w:styleId="NoSpacing">
    <w:name w:val="No Spacing"/>
    <w:link w:val="NoSpacingChar"/>
    <w:uiPriority w:val="1"/>
    <w:qFormat/>
    <w:rsid w:val="00920E2A"/>
    <w:pPr>
      <w:spacing w:after="0" w:line="240" w:lineRule="auto"/>
    </w:pPr>
    <w:rPr>
      <w:rFonts w:eastAsiaTheme="minorEastAsia"/>
      <w:kern w:val="0"/>
      <w:sz w:val="22"/>
      <w:szCs w:val="22"/>
      <w:lang w:val="en-US"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920E2A"/>
    <w:rPr>
      <w:rFonts w:eastAsiaTheme="minorEastAsia"/>
      <w:kern w:val="0"/>
      <w:sz w:val="22"/>
      <w:szCs w:val="22"/>
      <w:lang w:val="en-US"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00653"/>
  </w:style>
  <w:style w:type="table" w:customStyle="1" w:styleId="PETable1">
    <w:name w:val="PE Table 1"/>
    <w:basedOn w:val="TableNormal"/>
    <w:uiPriority w:val="99"/>
    <w:rsid w:val="00750ED8"/>
    <w:pPr>
      <w:spacing w:after="0" w:line="240" w:lineRule="auto"/>
    </w:pPr>
    <w:rPr>
      <w:kern w:val="0"/>
      <w:sz w:val="20"/>
      <w14:ligatures w14:val="none"/>
    </w:rPr>
    <w:tblPr>
      <w:tblStyleRowBandSize w:val="1"/>
      <w:tblBorders>
        <w:top w:val="single" w:sz="6" w:space="0" w:color="E97132" w:themeColor="accent2"/>
        <w:left w:val="single" w:sz="6" w:space="0" w:color="E97132" w:themeColor="accent2"/>
        <w:bottom w:val="single" w:sz="6" w:space="0" w:color="E97132" w:themeColor="accent2"/>
        <w:right w:val="single" w:sz="6" w:space="0" w:color="E97132" w:themeColor="accent2"/>
        <w:insideH w:val="single" w:sz="6" w:space="0" w:color="E97132" w:themeColor="accent2"/>
        <w:insideV w:val="single" w:sz="6" w:space="0" w:color="E97132" w:themeColor="accent2"/>
      </w:tblBorders>
      <w:tblCellMar>
        <w:top w:w="17" w:type="dxa"/>
        <w:left w:w="85" w:type="dxa"/>
        <w:bottom w:w="17" w:type="dxa"/>
        <w:right w:w="85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color w:val="FFFFFF" w:themeColor="background1"/>
      </w:rPr>
      <w:tblPr/>
      <w:tcPr>
        <w:shd w:val="clear" w:color="auto" w:fill="156082" w:themeFill="accent1"/>
      </w:tcPr>
    </w:tblStylePr>
    <w:tblStylePr w:type="band2Horz">
      <w:tblPr/>
      <w:tcPr>
        <w:shd w:val="clear" w:color="auto" w:fill="C1E4F5" w:themeFill="accent1" w:themeFillTint="33"/>
      </w:tcPr>
    </w:tblStylePr>
  </w:style>
  <w:style w:type="paragraph" w:customStyle="1" w:styleId="Tabletext">
    <w:name w:val="Table text"/>
    <w:basedOn w:val="Normal"/>
    <w:qFormat/>
    <w:rsid w:val="00B861F9"/>
    <w:pPr>
      <w:spacing w:before="40" w:after="40"/>
    </w:pPr>
    <w:rPr>
      <w:kern w:val="0"/>
      <w:sz w:val="20"/>
      <w:szCs w:val="20"/>
      <w14:ligatures w14:val="none"/>
    </w:rPr>
  </w:style>
  <w:style w:type="character" w:styleId="BookTitle">
    <w:name w:val="Book Title"/>
    <w:basedOn w:val="DefaultParagraphFont"/>
    <w:uiPriority w:val="33"/>
    <w:qFormat/>
    <w:rsid w:val="008B099F"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C24E1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4E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om.mackley@primaryeyecare.co.uk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iaAthwal\Downloads\PES%20Word%20template%20-%20JAN26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ff6fb70-1337-4bf0-80fc-74282e9f87ea">
      <Terms xmlns="http://schemas.microsoft.com/office/infopath/2007/PartnerControls"/>
    </lcf76f155ced4ddcb4097134ff3c332f>
    <TaxCatchAll xmlns="76d8f71b-4e49-4680-b4ad-1986bc34c3a2" xsi:nil="true"/>
    <Image xmlns="3ff6fb70-1337-4bf0-80fc-74282e9f87ea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90CEBC9B7EFD49B24F8CD9C4C8D02E" ma:contentTypeVersion="12" ma:contentTypeDescription="Create a new document." ma:contentTypeScope="" ma:versionID="beae6c8aa2033846cbb6fec7f52b3acb">
  <xsd:schema xmlns:xsd="http://www.w3.org/2001/XMLSchema" xmlns:xs="http://www.w3.org/2001/XMLSchema" xmlns:p="http://schemas.microsoft.com/office/2006/metadata/properties" xmlns:ns1="3ff6fb70-1337-4bf0-80fc-74282e9f87ea" xmlns:ns3="76d8f71b-4e49-4680-b4ad-1986bc34c3a2" targetNamespace="http://schemas.microsoft.com/office/2006/metadata/properties" ma:root="true" ma:fieldsID="89c621450b8b1d89127b4166dae9328d" ns1:_="" ns3:_="">
    <xsd:import namespace="3ff6fb70-1337-4bf0-80fc-74282e9f87ea"/>
    <xsd:import namespace="76d8f71b-4e49-4680-b4ad-1986bc34c3a2"/>
    <xsd:element name="properties">
      <xsd:complexType>
        <xsd:sequence>
          <xsd:element name="documentManagement">
            <xsd:complexType>
              <xsd:all>
                <xsd:element ref="ns1:Image"/>
                <xsd:element ref="ns1:MediaServiceMetadata" minOccurs="0"/>
                <xsd:element ref="ns1:MediaServiceFastMetadata" minOccurs="0"/>
                <xsd:element ref="ns1:MediaServiceSearchProperties" minOccurs="0"/>
                <xsd:element ref="ns1:MediaServiceDateTaken" minOccurs="0"/>
                <xsd:element ref="ns1:lcf76f155ced4ddcb4097134ff3c332f" minOccurs="0"/>
                <xsd:element ref="ns3:TaxCatchAll" minOccurs="0"/>
                <xsd:element ref="ns1:MediaServiceGenerationTime" minOccurs="0"/>
                <xsd:element ref="ns1:MediaServiceEventHashCode" minOccurs="0"/>
                <xsd:element ref="ns1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f6fb70-1337-4bf0-80fc-74282e9f87ea" elementFormDefault="qualified">
    <xsd:import namespace="http://schemas.microsoft.com/office/2006/documentManagement/types"/>
    <xsd:import namespace="http://schemas.microsoft.com/office/infopath/2007/PartnerControls"/>
    <xsd:element name="Image" ma:index="0" ma:displayName="Image" ma:format="Thumbnail" ma:internalName="Image" ma:readOnly="false">
      <xsd:simpleType>
        <xsd:restriction base="dms:Unknown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b496de90-c7b1-470c-84a5-953ebaa195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d8f71b-4e49-4680-b4ad-1986bc34c3a2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c8eca458-ecd8-48d0-b06e-b8a82e5d763f}" ma:internalName="TaxCatchAll" ma:showField="CatchAllData" ma:web="76d8f71b-4e49-4680-b4ad-1986bc34c3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9D8F80-2EFE-E046-98AE-CF99534C40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8778F30-22E5-4392-A177-9326958C68B7}">
  <ds:schemaRefs>
    <ds:schemaRef ds:uri="http://schemas.microsoft.com/office/2006/metadata/properties"/>
    <ds:schemaRef ds:uri="http://schemas.microsoft.com/office/infopath/2007/PartnerControls"/>
    <ds:schemaRef ds:uri="3ff6fb70-1337-4bf0-80fc-74282e9f87ea"/>
    <ds:schemaRef ds:uri="76d8f71b-4e49-4680-b4ad-1986bc34c3a2"/>
  </ds:schemaRefs>
</ds:datastoreItem>
</file>

<file path=customXml/itemProps3.xml><?xml version="1.0" encoding="utf-8"?>
<ds:datastoreItem xmlns:ds="http://schemas.openxmlformats.org/officeDocument/2006/customXml" ds:itemID="{304F94DC-CF5D-4CD6-A0ED-59955659A3E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05FD14F-84CA-4B8B-8D2A-3C7539EF9F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f6fb70-1337-4bf0-80fc-74282e9f87ea"/>
    <ds:schemaRef ds:uri="76d8f71b-4e49-4680-b4ad-1986bc34c3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PES Word template - JAN26 (1)</Template>
  <TotalTime>0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 Athwal</dc:creator>
  <cp:keywords/>
  <dc:description/>
  <cp:lastModifiedBy>Emma Optometrist Essex</cp:lastModifiedBy>
  <cp:revision>2</cp:revision>
  <cp:lastPrinted>2025-10-28T10:48:00Z</cp:lastPrinted>
  <dcterms:created xsi:type="dcterms:W3CDTF">2026-06-15T18:30:00Z</dcterms:created>
  <dcterms:modified xsi:type="dcterms:W3CDTF">2026-06-15T18:30:00Z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0x0101004990CEBC9B7EFD49B24F8CD9C4C8D02E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